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B89" w:rsidRDefault="005D1B89" w:rsidP="005E7823">
      <w:pPr>
        <w:ind w:left="1134" w:right="1134"/>
      </w:pPr>
      <w:r>
        <w:t xml:space="preserve">This is to certify that </w:t>
      </w:r>
      <w:r>
        <w:rPr>
          <w:noProof/>
        </w:rPr>
        <w:t>Cadet Flight XYZ</w:t>
      </w:r>
      <w:r>
        <w:t xml:space="preserve"> has...</w:t>
      </w:r>
    </w:p>
    <w:p w:rsidR="005D1B89" w:rsidRDefault="005D1B89" w:rsidP="005E7823">
      <w:pPr>
        <w:ind w:left="1134" w:right="1134"/>
      </w:pPr>
    </w:p>
    <w:tbl>
      <w:tblPr>
        <w:tblStyle w:val="TableGrid"/>
        <w:tblW w:w="0" w:type="auto"/>
        <w:jc w:val="center"/>
        <w:tblBorders>
          <w:top w:val="single" w:sz="12" w:space="0" w:color="00336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4" w:type="dxa"/>
        </w:tblCellMar>
        <w:tblLook w:val="01E0" w:firstRow="1" w:lastRow="1" w:firstColumn="1" w:lastColumn="1" w:noHBand="0" w:noVBand="0"/>
      </w:tblPr>
      <w:tblGrid>
        <w:gridCol w:w="4556"/>
        <w:gridCol w:w="5517"/>
      </w:tblGrid>
      <w:tr w:rsidR="005D1B89" w:rsidTr="00560400">
        <w:trPr>
          <w:jc w:val="center"/>
        </w:trPr>
        <w:tc>
          <w:tcPr>
            <w:tcW w:w="4556" w:type="dxa"/>
            <w:tcBorders>
              <w:top w:val="nil"/>
              <w:bottom w:val="single" w:sz="12" w:space="0" w:color="003366"/>
            </w:tcBorders>
          </w:tcPr>
          <w:p w:rsidR="005D1B89" w:rsidRPr="0028455D" w:rsidRDefault="005D1B89" w:rsidP="00560400">
            <w:pPr>
              <w:jc w:val="left"/>
              <w:rPr>
                <w:sz w:val="32"/>
                <w:szCs w:val="32"/>
              </w:rPr>
            </w:pPr>
          </w:p>
        </w:tc>
        <w:tc>
          <w:tcPr>
            <w:tcW w:w="5517" w:type="dxa"/>
            <w:tcBorders>
              <w:top w:val="nil"/>
              <w:bottom w:val="single" w:sz="12" w:space="0" w:color="003366"/>
            </w:tcBorders>
          </w:tcPr>
          <w:p w:rsidR="005D1B89" w:rsidRPr="00A41E35" w:rsidRDefault="005D1B89" w:rsidP="005D1B89">
            <w:pPr>
              <w:jc w:val="right"/>
              <w:rPr>
                <w:sz w:val="24"/>
              </w:rPr>
            </w:pPr>
            <w:r w:rsidRPr="00A41E35">
              <w:rPr>
                <w:sz w:val="24"/>
              </w:rPr>
              <w:t>14 October 201</w:t>
            </w:r>
            <w:r>
              <w:rPr>
                <w:sz w:val="24"/>
              </w:rPr>
              <w:t>9</w:t>
            </w:r>
          </w:p>
        </w:tc>
      </w:tr>
      <w:tr w:rsidR="005D1B89" w:rsidTr="00560400">
        <w:trPr>
          <w:jc w:val="center"/>
        </w:trPr>
        <w:tc>
          <w:tcPr>
            <w:tcW w:w="4556" w:type="dxa"/>
            <w:tcBorders>
              <w:top w:val="single" w:sz="12" w:space="0" w:color="003366"/>
            </w:tcBorders>
          </w:tcPr>
          <w:p w:rsidR="005D1B89" w:rsidRPr="0028455D" w:rsidRDefault="005D1B89" w:rsidP="005D1B89"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Flight Lieutenant ABC</w:t>
            </w:r>
          </w:p>
        </w:tc>
        <w:tc>
          <w:tcPr>
            <w:tcW w:w="5517" w:type="dxa"/>
            <w:tcBorders>
              <w:top w:val="single" w:sz="12" w:space="0" w:color="003366"/>
            </w:tcBorders>
          </w:tcPr>
          <w:p w:rsidR="005D1B89" w:rsidRPr="0028455D" w:rsidRDefault="005D1B89" w:rsidP="005D1B89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Officer Commanding 1234 Squadron</w:t>
            </w:r>
          </w:p>
        </w:tc>
      </w:tr>
    </w:tbl>
    <w:p w:rsidR="005D1B89" w:rsidRDefault="005D1B89" w:rsidP="005E7823">
      <w:pPr>
        <w:jc w:val="both"/>
        <w:sectPr w:rsidR="005D1B89" w:rsidSect="00776A3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numRestart w:val="eachPage"/>
          </w:footnotePr>
          <w:pgSz w:w="11905" w:h="16837" w:code="9"/>
          <w:pgMar w:top="567" w:right="706" w:bottom="567" w:left="1134" w:header="567" w:footer="567" w:gutter="0"/>
          <w:pgNumType w:start="1" w:chapStyle="9"/>
          <w:cols w:space="720"/>
          <w:vAlign w:val="center"/>
          <w:docGrid w:linePitch="653"/>
        </w:sectPr>
      </w:pPr>
    </w:p>
    <w:p w:rsidR="005D1B89" w:rsidRPr="005E7823" w:rsidRDefault="005D1B89" w:rsidP="005E7823">
      <w:pPr>
        <w:jc w:val="both"/>
      </w:pPr>
    </w:p>
    <w:sectPr w:rsidR="005D1B89" w:rsidRPr="005E7823" w:rsidSect="005D1B89">
      <w:headerReference w:type="default" r:id="rId17"/>
      <w:footerReference w:type="default" r:id="rId18"/>
      <w:footnotePr>
        <w:numRestart w:val="eachPage"/>
      </w:footnotePr>
      <w:type w:val="continuous"/>
      <w:pgSz w:w="11905" w:h="16837" w:code="9"/>
      <w:pgMar w:top="567" w:right="706" w:bottom="567" w:left="1134" w:header="567" w:footer="567" w:gutter="0"/>
      <w:pgNumType w:start="1" w:chapStyle="9"/>
      <w:cols w:space="720"/>
      <w:vAlign w:val="center"/>
      <w:docGrid w:linePitch="6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ADE" w:rsidRDefault="00B06ADE">
      <w:r>
        <w:separator/>
      </w:r>
    </w:p>
  </w:endnote>
  <w:endnote w:type="continuationSeparator" w:id="0">
    <w:p w:rsidR="00B06ADE" w:rsidRDefault="00B06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E1" w:rsidRDefault="006B43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B89" w:rsidRDefault="005D1B89" w:rsidP="00776A3E">
    <w:pPr>
      <w:pStyle w:val="FooterLandscape"/>
      <w:tabs>
        <w:tab w:val="clear" w:pos="4818"/>
        <w:tab w:val="clear" w:pos="9637"/>
        <w:tab w:val="right" w:pos="10065"/>
      </w:tabs>
      <w:ind w:left="567"/>
      <w:jc w:val="left"/>
    </w:pPr>
    <w:r w:rsidRPr="00FF73DD">
      <w:rPr>
        <w:noProof/>
      </w:rPr>
      <w:drawing>
        <wp:anchor distT="0" distB="0" distL="114300" distR="114300" simplePos="0" relativeHeight="251663360" behindDoc="1" locked="0" layoutInCell="1" allowOverlap="1" wp14:anchorId="724D2658" wp14:editId="14C4F901">
          <wp:simplePos x="0" y="0"/>
          <wp:positionH relativeFrom="column">
            <wp:posOffset>-720090</wp:posOffset>
          </wp:positionH>
          <wp:positionV relativeFrom="paragraph">
            <wp:posOffset>-901700</wp:posOffset>
          </wp:positionV>
          <wp:extent cx="7556500" cy="2352747"/>
          <wp:effectExtent l="0" t="0" r="6350" b="9525"/>
          <wp:wrapNone/>
          <wp:docPr id="4" name="Picture 4" descr="raf_graphic_powerpoint_right_vertical_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raf_graphic_powerpoint_right_vertical_logo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440" r="798" b="-1210"/>
                  <a:stretch/>
                </pic:blipFill>
                <pic:spPr bwMode="auto">
                  <a:xfrm>
                    <a:off x="0" y="0"/>
                    <a:ext cx="7556500" cy="23527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63915894" wp14:editId="5A000EF7">
          <wp:extent cx="1346200" cy="965200"/>
          <wp:effectExtent l="0" t="0" r="6350" b="0"/>
          <wp:docPr id="5" name="Picture 5" descr="raf air cadet logo 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f air cadet logo v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7042"/>
                  <a:stretch/>
                </pic:blipFill>
                <pic:spPr bwMode="auto">
                  <a:xfrm>
                    <a:off x="0" y="0"/>
                    <a:ext cx="1346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="006B43E1">
      <w:rPr>
        <w:noProof/>
      </w:rPr>
      <w:drawing>
        <wp:inline distT="0" distB="0" distL="0" distR="0">
          <wp:extent cx="785887" cy="95797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Air_Training_Corps_cres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464" cy="958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E1" w:rsidRDefault="006B43E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302" w:rsidRDefault="00BB4972" w:rsidP="00776A3E">
    <w:pPr>
      <w:pStyle w:val="FooterLandscape"/>
      <w:tabs>
        <w:tab w:val="clear" w:pos="4818"/>
        <w:tab w:val="clear" w:pos="9637"/>
        <w:tab w:val="right" w:pos="10065"/>
      </w:tabs>
      <w:ind w:left="567"/>
      <w:jc w:val="left"/>
    </w:pPr>
    <w:r w:rsidRPr="00FF73DD">
      <w:rPr>
        <w:noProof/>
      </w:rPr>
      <w:drawing>
        <wp:anchor distT="0" distB="0" distL="114300" distR="114300" simplePos="0" relativeHeight="251660288" behindDoc="1" locked="0" layoutInCell="1" allowOverlap="1" wp14:anchorId="724D2658" wp14:editId="14C4F901">
          <wp:simplePos x="0" y="0"/>
          <wp:positionH relativeFrom="column">
            <wp:posOffset>-720090</wp:posOffset>
          </wp:positionH>
          <wp:positionV relativeFrom="paragraph">
            <wp:posOffset>-901700</wp:posOffset>
          </wp:positionV>
          <wp:extent cx="7556500" cy="2352747"/>
          <wp:effectExtent l="0" t="0" r="6350" b="9525"/>
          <wp:wrapNone/>
          <wp:docPr id="61" name="Picture 61" descr="raf_graphic_powerpoint_right_vertical_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raf_graphic_powerpoint_right_vertical_logo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440" r="798" b="-1210"/>
                  <a:stretch/>
                </pic:blipFill>
                <pic:spPr bwMode="auto">
                  <a:xfrm>
                    <a:off x="0" y="0"/>
                    <a:ext cx="7556500" cy="23527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9E7BF3">
      <w:rPr>
        <w:noProof/>
      </w:rPr>
      <w:drawing>
        <wp:inline distT="0" distB="0" distL="0" distR="0" wp14:anchorId="63915894" wp14:editId="5A000EF7">
          <wp:extent cx="1346200" cy="965200"/>
          <wp:effectExtent l="0" t="0" r="6350" b="0"/>
          <wp:docPr id="1" name="Picture 1" descr="raf air cadet logo 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af air cadet logo v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7042"/>
                  <a:stretch/>
                </pic:blipFill>
                <pic:spPr bwMode="auto">
                  <a:xfrm>
                    <a:off x="0" y="0"/>
                    <a:ext cx="1346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</w:t>
    </w:r>
    <w:r w:rsidR="009A51D2">
      <w:rPr>
        <w:noProof/>
      </w:rPr>
      <w:drawing>
        <wp:inline distT="0" distB="0" distL="0" distR="0" wp14:anchorId="4F4AF478" wp14:editId="0991782A">
          <wp:extent cx="810000" cy="1080000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93 Sqn Badg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ADE" w:rsidRDefault="00B06ADE">
      <w:r>
        <w:separator/>
      </w:r>
    </w:p>
  </w:footnote>
  <w:footnote w:type="continuationSeparator" w:id="0">
    <w:p w:rsidR="00B06ADE" w:rsidRDefault="00B06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E1" w:rsidRDefault="006B43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B89" w:rsidRDefault="005D1B89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2336" behindDoc="1" locked="0" layoutInCell="1" allowOverlap="1" wp14:anchorId="79379BE8" wp14:editId="656517C1">
          <wp:simplePos x="0" y="0"/>
          <wp:positionH relativeFrom="page">
            <wp:posOffset>0</wp:posOffset>
          </wp:positionH>
          <wp:positionV relativeFrom="page">
            <wp:posOffset>-139700</wp:posOffset>
          </wp:positionV>
          <wp:extent cx="11883722" cy="14084300"/>
          <wp:effectExtent l="0" t="0" r="3810" b="0"/>
          <wp:wrapNone/>
          <wp:docPr id="2" name="Picture 2" descr="ATC Crest Line Drawing Invert on par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TC Crest Line Drawing Invert on parch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15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4939" r="-100" b="-3978"/>
                  <a:stretch/>
                </pic:blipFill>
                <pic:spPr bwMode="auto">
                  <a:xfrm>
                    <a:off x="0" y="0"/>
                    <a:ext cx="11883722" cy="14084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3E1" w:rsidRDefault="006B43E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5C0" w:rsidRDefault="009E7BF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379BE8" wp14:editId="656517C1">
          <wp:simplePos x="0" y="0"/>
          <wp:positionH relativeFrom="page">
            <wp:posOffset>0</wp:posOffset>
          </wp:positionH>
          <wp:positionV relativeFrom="page">
            <wp:posOffset>-139700</wp:posOffset>
          </wp:positionV>
          <wp:extent cx="11883722" cy="14084300"/>
          <wp:effectExtent l="0" t="0" r="3810" b="0"/>
          <wp:wrapNone/>
          <wp:docPr id="10" name="Picture 10" descr="ATC Crest Line Drawing Invert on parch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TC Crest Line Drawing Invert on parchment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15000"/>
                            </a14:imgEffect>
                            <a14:imgEffect>
                              <a14:colorTemperature colorTemp="5900"/>
                            </a14:imgEffect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24939" r="-100" b="-3978"/>
                  <a:stretch/>
                </pic:blipFill>
                <pic:spPr bwMode="auto">
                  <a:xfrm>
                    <a:off x="0" y="0"/>
                    <a:ext cx="11883722" cy="14084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868D4C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DC008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FE22D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5E14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6043E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E409E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68DA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9D881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7DAB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A48E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8E76D388"/>
    <w:name w:val="WW8Num2"/>
    <w:lvl w:ilvl="0">
      <w:start w:val="1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upperLetter"/>
      <w:lvlText w:val="%2."/>
      <w:lvlJc w:val="left"/>
      <w:pPr>
        <w:tabs>
          <w:tab w:val="num" w:pos="1440"/>
        </w:tabs>
      </w:pPr>
      <w:rPr>
        <w:rFonts w:ascii="Arial" w:hAnsi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06"/>
    <w:multiLevelType w:val="singleLevel"/>
    <w:tmpl w:val="CDF00BDC"/>
    <w:name w:val="WW8Num6"/>
    <w:lvl w:ilvl="0">
      <w:start w:val="1"/>
      <w:numFmt w:val="lowerLetter"/>
      <w:lvlText w:val="%1."/>
      <w:lvlJc w:val="left"/>
      <w:pPr>
        <w:tabs>
          <w:tab w:val="num" w:pos="1440"/>
        </w:tabs>
      </w:pPr>
      <w:rPr>
        <w:rFonts w:ascii="Arial" w:eastAsia="Times New Roman" w:hAnsi="Arial" w:cs="Arial"/>
      </w:rPr>
    </w:lvl>
  </w:abstractNum>
  <w:abstractNum w:abstractNumId="12">
    <w:nsid w:val="09C03462"/>
    <w:multiLevelType w:val="multilevel"/>
    <w:tmpl w:val="A6A45CA0"/>
    <w:styleLink w:val="DW"/>
    <w:lvl w:ilvl="0">
      <w:start w:val="1"/>
      <w:numFmt w:val="decimalZero"/>
      <w:lvlText w:val="%1."/>
      <w:lvlJc w:val="left"/>
      <w:pPr>
        <w:tabs>
          <w:tab w:val="num" w:pos="567"/>
        </w:tabs>
        <w:ind w:left="0" w:firstLine="0"/>
      </w:pPr>
      <w:rPr>
        <w:rFonts w:ascii="Arial" w:hAnsi="Arial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ascii="Arial" w:hAnsi="Arial" w:cs="TimesNewRomanPS-BoldMT" w:hint="default"/>
        <w:b w:val="0"/>
        <w:i w:val="0"/>
        <w:sz w:val="24"/>
        <w:szCs w:val="24"/>
      </w:rPr>
    </w:lvl>
    <w:lvl w:ilvl="2">
      <w:start w:val="1"/>
      <w:numFmt w:val="decimal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0A9D49F8"/>
    <w:multiLevelType w:val="multilevel"/>
    <w:tmpl w:val="D952B814"/>
    <w:styleLink w:val="CHAPTER"/>
    <w:lvl w:ilvl="0">
      <w:start w:val="1"/>
      <w:numFmt w:val="decimal"/>
      <w:pStyle w:val="Heading1"/>
      <w:suff w:val="space"/>
      <w:lvlText w:val="CHAPTER %1 –"/>
      <w:lvlJc w:val="left"/>
      <w:pPr>
        <w:ind w:left="0" w:firstLine="0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upperLetter"/>
      <w:pStyle w:val="Heading2"/>
      <w:suff w:val="space"/>
      <w:lvlText w:val="ANNEX %2"/>
      <w:lvlJc w:val="left"/>
      <w:pPr>
        <w:ind w:left="6804" w:firstLine="0"/>
      </w:pPr>
      <w:rPr>
        <w:rFonts w:ascii="Arial" w:hAnsi="Arial" w:cs="TimesNewRomanPS-BoldMT" w:hint="default"/>
        <w:b/>
        <w:i w:val="0"/>
        <w:caps/>
        <w:sz w:val="24"/>
        <w:szCs w:val="24"/>
      </w:rPr>
    </w:lvl>
    <w:lvl w:ilvl="2">
      <w:start w:val="1"/>
      <w:numFmt w:val="upperLetter"/>
      <w:pStyle w:val="Heading3"/>
      <w:suff w:val="space"/>
      <w:lvlText w:val="SECTION %3 –"/>
      <w:lvlJc w:val="left"/>
      <w:pPr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3">
      <w:start w:val="1"/>
      <w:numFmt w:val="decimalZero"/>
      <w:pStyle w:val="BodyText-Chapter"/>
      <w:lvlText w:val="%1%4."/>
      <w:lvlJc w:val="left"/>
      <w:pPr>
        <w:tabs>
          <w:tab w:val="num" w:pos="567"/>
        </w:tabs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567"/>
        </w:tabs>
        <w:ind w:left="567" w:firstLine="0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567"/>
        </w:tabs>
        <w:ind w:left="1134" w:firstLine="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567"/>
        </w:tabs>
        <w:ind w:left="1701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Restart w:val="2"/>
      <w:pStyle w:val="Heading9"/>
      <w:suff w:val="space"/>
      <w:lvlText w:val="APPENDIX %9"/>
      <w:lvlJc w:val="left"/>
      <w:pPr>
        <w:ind w:left="7371" w:firstLine="0"/>
      </w:pPr>
      <w:rPr>
        <w:rFonts w:ascii="Arial" w:hAnsi="Arial" w:hint="default"/>
        <w:b/>
        <w:i w:val="0"/>
        <w:sz w:val="24"/>
        <w:szCs w:val="24"/>
      </w:rPr>
    </w:lvl>
  </w:abstractNum>
  <w:abstractNum w:abstractNumId="14">
    <w:nsid w:val="75CA27A8"/>
    <w:multiLevelType w:val="multilevel"/>
    <w:tmpl w:val="936870D8"/>
    <w:lvl w:ilvl="0">
      <w:start w:val="1"/>
      <w:numFmt w:val="decimal"/>
      <w:suff w:val="space"/>
      <w:lvlText w:val="CHAPTER %1 –"/>
      <w:lvlJc w:val="left"/>
      <w:pPr>
        <w:ind w:left="0" w:firstLine="0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upperLetter"/>
      <w:pStyle w:val="AnnexNumber"/>
      <w:suff w:val="space"/>
      <w:lvlText w:val="ANNEX %2"/>
      <w:lvlJc w:val="left"/>
      <w:pPr>
        <w:ind w:left="567" w:firstLine="6237"/>
      </w:pPr>
      <w:rPr>
        <w:rFonts w:ascii="Arial" w:hAnsi="Arial" w:cs="TimesNewRomanPS-BoldMT" w:hint="default"/>
        <w:b/>
        <w:i w:val="0"/>
        <w:sz w:val="24"/>
        <w:szCs w:val="24"/>
      </w:rPr>
    </w:lvl>
    <w:lvl w:ilvl="2">
      <w:start w:val="1"/>
      <w:numFmt w:val="decimal"/>
      <w:lvlText w:val="(%3)"/>
      <w:lvlJc w:val="righ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>
    <w:nsid w:val="7BBF28C4"/>
    <w:multiLevelType w:val="multilevel"/>
    <w:tmpl w:val="F31C3380"/>
    <w:lvl w:ilvl="0">
      <w:start w:val="1"/>
      <w:numFmt w:val="decimalZero"/>
      <w:pStyle w:val="BodyText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(%3)"/>
      <w:lvlJc w:val="left"/>
      <w:pPr>
        <w:tabs>
          <w:tab w:val="num" w:pos="567"/>
        </w:tabs>
        <w:ind w:left="1134" w:firstLine="0"/>
      </w:pPr>
      <w:rPr>
        <w:rFonts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hint="default"/>
        <w:b w:val="0"/>
        <w:i w:val="0"/>
        <w:sz w:val="24"/>
        <w:szCs w:val="24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2268" w:firstLine="0"/>
      </w:pPr>
      <w:rPr>
        <w:rFonts w:ascii="Arial" w:hAnsi="Arial" w:hint="default"/>
      </w:rPr>
    </w:lvl>
    <w:lvl w:ilvl="5">
      <w:start w:val="1"/>
      <w:numFmt w:val="bullet"/>
      <w:lvlText w:val="—"/>
      <w:lvlJc w:val="left"/>
      <w:pPr>
        <w:tabs>
          <w:tab w:val="num" w:pos="567"/>
        </w:tabs>
        <w:ind w:left="2835" w:firstLine="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8D"/>
    <w:rsid w:val="00021EFC"/>
    <w:rsid w:val="000308D9"/>
    <w:rsid w:val="0003270D"/>
    <w:rsid w:val="00033302"/>
    <w:rsid w:val="000517A9"/>
    <w:rsid w:val="00055837"/>
    <w:rsid w:val="00057EDD"/>
    <w:rsid w:val="000704B4"/>
    <w:rsid w:val="00077090"/>
    <w:rsid w:val="00084C24"/>
    <w:rsid w:val="0009182F"/>
    <w:rsid w:val="000A5DFF"/>
    <w:rsid w:val="00107FED"/>
    <w:rsid w:val="001420E0"/>
    <w:rsid w:val="00147060"/>
    <w:rsid w:val="001554FF"/>
    <w:rsid w:val="00163A1A"/>
    <w:rsid w:val="0019088C"/>
    <w:rsid w:val="00192636"/>
    <w:rsid w:val="00197F01"/>
    <w:rsid w:val="001D4D5C"/>
    <w:rsid w:val="001D5B31"/>
    <w:rsid w:val="00205A9F"/>
    <w:rsid w:val="0021100D"/>
    <w:rsid w:val="00244FB3"/>
    <w:rsid w:val="0024710E"/>
    <w:rsid w:val="002906AE"/>
    <w:rsid w:val="00295E73"/>
    <w:rsid w:val="002A05F8"/>
    <w:rsid w:val="002E77F1"/>
    <w:rsid w:val="002F3B16"/>
    <w:rsid w:val="002F4F1E"/>
    <w:rsid w:val="00302E69"/>
    <w:rsid w:val="0036218D"/>
    <w:rsid w:val="00370B43"/>
    <w:rsid w:val="003929F0"/>
    <w:rsid w:val="00392B0E"/>
    <w:rsid w:val="00395C81"/>
    <w:rsid w:val="003B2CCC"/>
    <w:rsid w:val="003C303E"/>
    <w:rsid w:val="003D26D8"/>
    <w:rsid w:val="00424EC8"/>
    <w:rsid w:val="00447725"/>
    <w:rsid w:val="00452B93"/>
    <w:rsid w:val="004707F9"/>
    <w:rsid w:val="004869EF"/>
    <w:rsid w:val="004A764A"/>
    <w:rsid w:val="004F605A"/>
    <w:rsid w:val="004F60E5"/>
    <w:rsid w:val="004F698D"/>
    <w:rsid w:val="00507C9B"/>
    <w:rsid w:val="0051425A"/>
    <w:rsid w:val="0052053C"/>
    <w:rsid w:val="00531F8C"/>
    <w:rsid w:val="00560400"/>
    <w:rsid w:val="0056122E"/>
    <w:rsid w:val="00565020"/>
    <w:rsid w:val="005A63D3"/>
    <w:rsid w:val="005B16FF"/>
    <w:rsid w:val="005B7F41"/>
    <w:rsid w:val="005C404E"/>
    <w:rsid w:val="005D1B89"/>
    <w:rsid w:val="005D624B"/>
    <w:rsid w:val="005E7823"/>
    <w:rsid w:val="005F7DC3"/>
    <w:rsid w:val="00624B3F"/>
    <w:rsid w:val="00637240"/>
    <w:rsid w:val="00651B5F"/>
    <w:rsid w:val="00677C01"/>
    <w:rsid w:val="0069594B"/>
    <w:rsid w:val="006A60D1"/>
    <w:rsid w:val="006B43E1"/>
    <w:rsid w:val="006B51A1"/>
    <w:rsid w:val="006C2314"/>
    <w:rsid w:val="006C6302"/>
    <w:rsid w:val="006F0862"/>
    <w:rsid w:val="007029D8"/>
    <w:rsid w:val="0071566B"/>
    <w:rsid w:val="00725153"/>
    <w:rsid w:val="00733AB7"/>
    <w:rsid w:val="00741569"/>
    <w:rsid w:val="00776A3E"/>
    <w:rsid w:val="007F1349"/>
    <w:rsid w:val="007F504F"/>
    <w:rsid w:val="00820C46"/>
    <w:rsid w:val="00826241"/>
    <w:rsid w:val="0085593C"/>
    <w:rsid w:val="0088031A"/>
    <w:rsid w:val="0088463A"/>
    <w:rsid w:val="008B15BE"/>
    <w:rsid w:val="008C75C5"/>
    <w:rsid w:val="008C7C4A"/>
    <w:rsid w:val="008E0653"/>
    <w:rsid w:val="008F188B"/>
    <w:rsid w:val="009166AF"/>
    <w:rsid w:val="00926299"/>
    <w:rsid w:val="00937038"/>
    <w:rsid w:val="00946FAB"/>
    <w:rsid w:val="009A12C7"/>
    <w:rsid w:val="009A51D2"/>
    <w:rsid w:val="009C106B"/>
    <w:rsid w:val="009E7BF3"/>
    <w:rsid w:val="00A034A0"/>
    <w:rsid w:val="00A2639D"/>
    <w:rsid w:val="00A36909"/>
    <w:rsid w:val="00A4213A"/>
    <w:rsid w:val="00A515C0"/>
    <w:rsid w:val="00A65C0C"/>
    <w:rsid w:val="00AD6E10"/>
    <w:rsid w:val="00AE3C71"/>
    <w:rsid w:val="00B06ADE"/>
    <w:rsid w:val="00B06EB4"/>
    <w:rsid w:val="00B319A0"/>
    <w:rsid w:val="00B55786"/>
    <w:rsid w:val="00B57D25"/>
    <w:rsid w:val="00B62A39"/>
    <w:rsid w:val="00B840D2"/>
    <w:rsid w:val="00BA36FF"/>
    <w:rsid w:val="00BA53CE"/>
    <w:rsid w:val="00BB4972"/>
    <w:rsid w:val="00C07EB2"/>
    <w:rsid w:val="00C12456"/>
    <w:rsid w:val="00C20EEA"/>
    <w:rsid w:val="00C310AE"/>
    <w:rsid w:val="00C470EE"/>
    <w:rsid w:val="00C57F2A"/>
    <w:rsid w:val="00C75E33"/>
    <w:rsid w:val="00CA7650"/>
    <w:rsid w:val="00CB4E5D"/>
    <w:rsid w:val="00CD4E05"/>
    <w:rsid w:val="00CF1A4B"/>
    <w:rsid w:val="00CF2F9A"/>
    <w:rsid w:val="00CF4B07"/>
    <w:rsid w:val="00D15B2C"/>
    <w:rsid w:val="00D40342"/>
    <w:rsid w:val="00D40B4D"/>
    <w:rsid w:val="00D70BCF"/>
    <w:rsid w:val="00D86F1A"/>
    <w:rsid w:val="00DB0135"/>
    <w:rsid w:val="00DB3F10"/>
    <w:rsid w:val="00DF3D4F"/>
    <w:rsid w:val="00E1727C"/>
    <w:rsid w:val="00E277B4"/>
    <w:rsid w:val="00E80358"/>
    <w:rsid w:val="00E96945"/>
    <w:rsid w:val="00EA3AFE"/>
    <w:rsid w:val="00EA4032"/>
    <w:rsid w:val="00EB2A94"/>
    <w:rsid w:val="00EB54E6"/>
    <w:rsid w:val="00EE13B3"/>
    <w:rsid w:val="00F06043"/>
    <w:rsid w:val="00F203BC"/>
    <w:rsid w:val="00F27C0E"/>
    <w:rsid w:val="00F34A8E"/>
    <w:rsid w:val="00F37986"/>
    <w:rsid w:val="00F6000E"/>
    <w:rsid w:val="00F6664E"/>
    <w:rsid w:val="00F70E44"/>
    <w:rsid w:val="00F73D7E"/>
    <w:rsid w:val="00F749DC"/>
    <w:rsid w:val="00F81970"/>
    <w:rsid w:val="00F851FE"/>
    <w:rsid w:val="00F90FED"/>
    <w:rsid w:val="00F91935"/>
    <w:rsid w:val="00F92EB0"/>
    <w:rsid w:val="00F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303E"/>
    <w:pPr>
      <w:widowControl w:val="0"/>
      <w:suppressAutoHyphens/>
      <w:spacing w:after="240"/>
      <w:jc w:val="center"/>
    </w:pPr>
    <w:rPr>
      <w:color w:val="003366"/>
      <w:kern w:val="24"/>
      <w:sz w:val="48"/>
      <w:szCs w:val="24"/>
    </w:rPr>
  </w:style>
  <w:style w:type="paragraph" w:styleId="Heading1">
    <w:name w:val="heading 1"/>
    <w:basedOn w:val="Normal"/>
    <w:next w:val="Heading2"/>
    <w:qFormat/>
    <w:rsid w:val="00055837"/>
    <w:pPr>
      <w:keepNext/>
      <w:numPr>
        <w:numId w:val="2"/>
      </w:numPr>
      <w:spacing w:before="24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Heading3"/>
    <w:qFormat/>
    <w:rsid w:val="00055837"/>
    <w:pPr>
      <w:keepNext/>
      <w:numPr>
        <w:ilvl w:val="1"/>
        <w:numId w:val="2"/>
      </w:numPr>
      <w:spacing w:after="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"/>
    <w:qFormat/>
    <w:rsid w:val="00055837"/>
    <w:pPr>
      <w:keepNext/>
      <w:numPr>
        <w:ilvl w:val="2"/>
        <w:numId w:val="2"/>
      </w:numPr>
      <w:spacing w:before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07EB2"/>
    <w:pPr>
      <w:keepNext/>
      <w:outlineLvl w:val="3"/>
    </w:pPr>
    <w:rPr>
      <w:b/>
      <w:bCs/>
    </w:rPr>
  </w:style>
  <w:style w:type="paragraph" w:styleId="Heading5">
    <w:name w:val="heading 5"/>
    <w:basedOn w:val="Heading4"/>
    <w:next w:val="Normal"/>
    <w:qFormat/>
    <w:rsid w:val="0019088C"/>
    <w:pPr>
      <w:spacing w:after="160"/>
      <w:outlineLvl w:val="4"/>
    </w:pPr>
    <w:rPr>
      <w:bCs w:val="0"/>
      <w:iCs/>
      <w:sz w:val="22"/>
      <w:szCs w:val="26"/>
    </w:rPr>
  </w:style>
  <w:style w:type="paragraph" w:styleId="Heading6">
    <w:name w:val="heading 6"/>
    <w:basedOn w:val="Normal"/>
    <w:next w:val="Normal"/>
    <w:qFormat/>
    <w:rsid w:val="004F60E5"/>
    <w:pPr>
      <w:spacing w:before="240"/>
      <w:outlineLvl w:val="5"/>
    </w:pPr>
    <w:rPr>
      <w:bCs/>
      <w:szCs w:val="22"/>
    </w:rPr>
  </w:style>
  <w:style w:type="paragraph" w:styleId="Heading9">
    <w:name w:val="heading 9"/>
    <w:basedOn w:val="Normal"/>
    <w:next w:val="Heading3"/>
    <w:qFormat/>
    <w:rsid w:val="00055837"/>
    <w:pPr>
      <w:numPr>
        <w:ilvl w:val="8"/>
        <w:numId w:val="2"/>
      </w:num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SignatureBlock">
    <w:name w:val="Signature Block"/>
    <w:basedOn w:val="NoLineSeparation"/>
    <w:rsid w:val="00E80358"/>
    <w:pPr>
      <w:spacing w:before="960"/>
    </w:pPr>
  </w:style>
  <w:style w:type="paragraph" w:customStyle="1" w:styleId="ListTitle">
    <w:name w:val="ListTitle"/>
    <w:basedOn w:val="Normal"/>
    <w:rsid w:val="0021100D"/>
    <w:pPr>
      <w:keepNext/>
      <w:spacing w:before="240"/>
    </w:pPr>
  </w:style>
  <w:style w:type="paragraph" w:styleId="List">
    <w:name w:val="List"/>
    <w:basedOn w:val="Normal"/>
    <w:rsid w:val="003B2CCC"/>
    <w:pPr>
      <w:spacing w:after="120"/>
    </w:pPr>
    <w:rPr>
      <w:rFonts w:cs="Tahoma"/>
    </w:rPr>
  </w:style>
  <w:style w:type="paragraph" w:styleId="Caption">
    <w:name w:val="caption"/>
    <w:basedOn w:val="Normal"/>
    <w:qFormat/>
    <w:rsid w:val="003B2CCC"/>
    <w:pPr>
      <w:suppressLineNumbers/>
      <w:spacing w:before="120" w:after="120"/>
    </w:pPr>
    <w:rPr>
      <w:rFonts w:cs="Tahoma"/>
      <w:b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rsid w:val="0021100D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rsid w:val="0021100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156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LineSeparation">
    <w:name w:val="No Line Separation"/>
    <w:basedOn w:val="Normal"/>
    <w:rsid w:val="003B2CCC"/>
    <w:pPr>
      <w:contextualSpacing/>
    </w:pPr>
    <w:rPr>
      <w:rFonts w:cs="Arial"/>
    </w:rPr>
  </w:style>
  <w:style w:type="numbering" w:customStyle="1" w:styleId="DW">
    <w:name w:val="DW"/>
    <w:rsid w:val="00F70E44"/>
    <w:pPr>
      <w:numPr>
        <w:numId w:val="1"/>
      </w:numPr>
    </w:pPr>
  </w:style>
  <w:style w:type="paragraph" w:customStyle="1" w:styleId="SubPara">
    <w:name w:val="Sub Para"/>
    <w:basedOn w:val="Normal"/>
    <w:rsid w:val="00F70E44"/>
    <w:pPr>
      <w:widowControl/>
    </w:pPr>
    <w:rPr>
      <w:rFonts w:cs="Arial"/>
    </w:rPr>
  </w:style>
  <w:style w:type="paragraph" w:customStyle="1" w:styleId="Sub-Sub-para">
    <w:name w:val="Sub-Sub-para"/>
    <w:basedOn w:val="SubPara"/>
    <w:rsid w:val="00F70E44"/>
  </w:style>
  <w:style w:type="paragraph" w:customStyle="1" w:styleId="Sub-Sub-Sub-Paragraph">
    <w:name w:val="Sub-Sub-Sub-Paragraph"/>
    <w:basedOn w:val="Sub-Sub-para"/>
    <w:rsid w:val="00F70E44"/>
  </w:style>
  <w:style w:type="character" w:styleId="PageNumber">
    <w:name w:val="page number"/>
    <w:basedOn w:val="DefaultParagraphFont"/>
    <w:rsid w:val="0021100D"/>
  </w:style>
  <w:style w:type="paragraph" w:customStyle="1" w:styleId="AnnexNumber">
    <w:name w:val="AnnexNumber"/>
    <w:basedOn w:val="NoLineSeparation"/>
    <w:rsid w:val="005B7F41"/>
    <w:pPr>
      <w:numPr>
        <w:ilvl w:val="1"/>
        <w:numId w:val="3"/>
      </w:numPr>
      <w:spacing w:after="0"/>
      <w:contextualSpacing w:val="0"/>
    </w:pPr>
    <w:rPr>
      <w:b/>
    </w:rPr>
  </w:style>
  <w:style w:type="numbering" w:customStyle="1" w:styleId="CHAPTER">
    <w:name w:val="CHAPTER"/>
    <w:rsid w:val="00055837"/>
    <w:pPr>
      <w:numPr>
        <w:numId w:val="2"/>
      </w:numPr>
    </w:pPr>
  </w:style>
  <w:style w:type="paragraph" w:customStyle="1" w:styleId="BodyText-Chapter">
    <w:name w:val="Body Text - Chapter"/>
    <w:basedOn w:val="BodyText"/>
    <w:rsid w:val="00055837"/>
    <w:pPr>
      <w:numPr>
        <w:ilvl w:val="3"/>
        <w:numId w:val="2"/>
      </w:numPr>
    </w:pPr>
  </w:style>
  <w:style w:type="paragraph" w:styleId="BodyText">
    <w:name w:val="Body Text"/>
    <w:basedOn w:val="Normal"/>
    <w:rsid w:val="001554FF"/>
    <w:pPr>
      <w:widowControl/>
      <w:numPr>
        <w:numId w:val="4"/>
      </w:numPr>
    </w:pPr>
  </w:style>
  <w:style w:type="paragraph" w:styleId="Signature">
    <w:name w:val="Signature"/>
    <w:basedOn w:val="Normal"/>
    <w:rsid w:val="001554FF"/>
    <w:pPr>
      <w:ind w:left="4252"/>
    </w:pPr>
  </w:style>
  <w:style w:type="paragraph" w:styleId="FootnoteText">
    <w:name w:val="footnote text"/>
    <w:basedOn w:val="Normal"/>
    <w:semiHidden/>
    <w:rsid w:val="001554FF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554FF"/>
    <w:rPr>
      <w:vertAlign w:val="superscript"/>
    </w:rPr>
  </w:style>
  <w:style w:type="paragraph" w:customStyle="1" w:styleId="BodyText11">
    <w:name w:val="Body Text 11"/>
    <w:basedOn w:val="BodyText"/>
    <w:rsid w:val="00B57D25"/>
    <w:pPr>
      <w:numPr>
        <w:numId w:val="0"/>
      </w:numPr>
      <w:tabs>
        <w:tab w:val="num" w:pos="567"/>
      </w:tabs>
      <w:spacing w:after="180"/>
    </w:pPr>
    <w:rPr>
      <w:sz w:val="22"/>
      <w:szCs w:val="22"/>
    </w:rPr>
  </w:style>
  <w:style w:type="paragraph" w:customStyle="1" w:styleId="BodyText11Bold">
    <w:name w:val="Body Text 11 + Bold"/>
    <w:aliases w:val="After:  7 pt"/>
    <w:basedOn w:val="BodyText11"/>
    <w:rsid w:val="00B57D25"/>
    <w:pPr>
      <w:keepNext/>
      <w:spacing w:after="140"/>
    </w:pPr>
    <w:rPr>
      <w:b/>
    </w:rPr>
  </w:style>
  <w:style w:type="paragraph" w:styleId="BodyText2">
    <w:name w:val="Body Text 2"/>
    <w:basedOn w:val="Normal"/>
    <w:rsid w:val="0019088C"/>
    <w:pPr>
      <w:spacing w:after="120" w:line="480" w:lineRule="auto"/>
    </w:pPr>
  </w:style>
  <w:style w:type="paragraph" w:styleId="BodyTextIndent">
    <w:name w:val="Body Text Indent"/>
    <w:basedOn w:val="Normal"/>
    <w:rsid w:val="0019088C"/>
    <w:pPr>
      <w:spacing w:after="120"/>
      <w:ind w:left="283"/>
    </w:pPr>
  </w:style>
  <w:style w:type="character" w:customStyle="1" w:styleId="NumberedList">
    <w:name w:val="Numbered List"/>
    <w:basedOn w:val="DefaultParagraphFont"/>
    <w:rsid w:val="0009182F"/>
    <w:rPr>
      <w:rFonts w:ascii="Arial" w:hAnsi="Arial"/>
    </w:rPr>
  </w:style>
  <w:style w:type="paragraph" w:customStyle="1" w:styleId="FooterLandscape">
    <w:name w:val="Footer Landscape"/>
    <w:basedOn w:val="Footer"/>
    <w:rsid w:val="000517A9"/>
    <w:pPr>
      <w:spacing w:after="0"/>
    </w:pPr>
  </w:style>
  <w:style w:type="paragraph" w:styleId="BalloonText">
    <w:name w:val="Balloon Text"/>
    <w:basedOn w:val="Normal"/>
    <w:link w:val="BalloonTextChar"/>
    <w:rsid w:val="009A51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51D2"/>
    <w:rPr>
      <w:rFonts w:ascii="Tahoma" w:hAnsi="Tahoma" w:cs="Tahoma"/>
      <w:color w:val="003366"/>
      <w:kern w:val="24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303E"/>
    <w:pPr>
      <w:widowControl w:val="0"/>
      <w:suppressAutoHyphens/>
      <w:spacing w:after="240"/>
      <w:jc w:val="center"/>
    </w:pPr>
    <w:rPr>
      <w:color w:val="003366"/>
      <w:kern w:val="24"/>
      <w:sz w:val="48"/>
      <w:szCs w:val="24"/>
    </w:rPr>
  </w:style>
  <w:style w:type="paragraph" w:styleId="Heading1">
    <w:name w:val="heading 1"/>
    <w:basedOn w:val="Normal"/>
    <w:next w:val="Heading2"/>
    <w:qFormat/>
    <w:rsid w:val="00055837"/>
    <w:pPr>
      <w:keepNext/>
      <w:numPr>
        <w:numId w:val="2"/>
      </w:numPr>
      <w:spacing w:before="24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Heading3"/>
    <w:qFormat/>
    <w:rsid w:val="00055837"/>
    <w:pPr>
      <w:keepNext/>
      <w:numPr>
        <w:ilvl w:val="1"/>
        <w:numId w:val="2"/>
      </w:numPr>
      <w:spacing w:after="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BodyText"/>
    <w:qFormat/>
    <w:rsid w:val="00055837"/>
    <w:pPr>
      <w:keepNext/>
      <w:numPr>
        <w:ilvl w:val="2"/>
        <w:numId w:val="2"/>
      </w:numPr>
      <w:spacing w:before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C07EB2"/>
    <w:pPr>
      <w:keepNext/>
      <w:outlineLvl w:val="3"/>
    </w:pPr>
    <w:rPr>
      <w:b/>
      <w:bCs/>
    </w:rPr>
  </w:style>
  <w:style w:type="paragraph" w:styleId="Heading5">
    <w:name w:val="heading 5"/>
    <w:basedOn w:val="Heading4"/>
    <w:next w:val="Normal"/>
    <w:qFormat/>
    <w:rsid w:val="0019088C"/>
    <w:pPr>
      <w:spacing w:after="160"/>
      <w:outlineLvl w:val="4"/>
    </w:pPr>
    <w:rPr>
      <w:bCs w:val="0"/>
      <w:iCs/>
      <w:sz w:val="22"/>
      <w:szCs w:val="26"/>
    </w:rPr>
  </w:style>
  <w:style w:type="paragraph" w:styleId="Heading6">
    <w:name w:val="heading 6"/>
    <w:basedOn w:val="Normal"/>
    <w:next w:val="Normal"/>
    <w:qFormat/>
    <w:rsid w:val="004F60E5"/>
    <w:pPr>
      <w:spacing w:before="240"/>
      <w:outlineLvl w:val="5"/>
    </w:pPr>
    <w:rPr>
      <w:bCs/>
      <w:szCs w:val="22"/>
    </w:rPr>
  </w:style>
  <w:style w:type="paragraph" w:styleId="Heading9">
    <w:name w:val="heading 9"/>
    <w:basedOn w:val="Normal"/>
    <w:next w:val="Heading3"/>
    <w:qFormat/>
    <w:rsid w:val="00055837"/>
    <w:pPr>
      <w:numPr>
        <w:ilvl w:val="8"/>
        <w:numId w:val="2"/>
      </w:num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SignatureBlock">
    <w:name w:val="Signature Block"/>
    <w:basedOn w:val="NoLineSeparation"/>
    <w:rsid w:val="00E80358"/>
    <w:pPr>
      <w:spacing w:before="960"/>
    </w:pPr>
  </w:style>
  <w:style w:type="paragraph" w:customStyle="1" w:styleId="ListTitle">
    <w:name w:val="ListTitle"/>
    <w:basedOn w:val="Normal"/>
    <w:rsid w:val="0021100D"/>
    <w:pPr>
      <w:keepNext/>
      <w:spacing w:before="240"/>
    </w:pPr>
  </w:style>
  <w:style w:type="paragraph" w:styleId="List">
    <w:name w:val="List"/>
    <w:basedOn w:val="Normal"/>
    <w:rsid w:val="003B2CCC"/>
    <w:pPr>
      <w:spacing w:after="120"/>
    </w:pPr>
    <w:rPr>
      <w:rFonts w:cs="Tahoma"/>
    </w:rPr>
  </w:style>
  <w:style w:type="paragraph" w:styleId="Caption">
    <w:name w:val="caption"/>
    <w:basedOn w:val="Normal"/>
    <w:qFormat/>
    <w:rsid w:val="003B2CCC"/>
    <w:pPr>
      <w:suppressLineNumbers/>
      <w:spacing w:before="120" w:after="120"/>
    </w:pPr>
    <w:rPr>
      <w:rFonts w:cs="Tahoma"/>
      <w:b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rsid w:val="0021100D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rsid w:val="0021100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156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LineSeparation">
    <w:name w:val="No Line Separation"/>
    <w:basedOn w:val="Normal"/>
    <w:rsid w:val="003B2CCC"/>
    <w:pPr>
      <w:contextualSpacing/>
    </w:pPr>
    <w:rPr>
      <w:rFonts w:cs="Arial"/>
    </w:rPr>
  </w:style>
  <w:style w:type="numbering" w:customStyle="1" w:styleId="DW">
    <w:name w:val="DW"/>
    <w:rsid w:val="00F70E44"/>
    <w:pPr>
      <w:numPr>
        <w:numId w:val="1"/>
      </w:numPr>
    </w:pPr>
  </w:style>
  <w:style w:type="paragraph" w:customStyle="1" w:styleId="SubPara">
    <w:name w:val="Sub Para"/>
    <w:basedOn w:val="Normal"/>
    <w:rsid w:val="00F70E44"/>
    <w:pPr>
      <w:widowControl/>
    </w:pPr>
    <w:rPr>
      <w:rFonts w:cs="Arial"/>
    </w:rPr>
  </w:style>
  <w:style w:type="paragraph" w:customStyle="1" w:styleId="Sub-Sub-para">
    <w:name w:val="Sub-Sub-para"/>
    <w:basedOn w:val="SubPara"/>
    <w:rsid w:val="00F70E44"/>
  </w:style>
  <w:style w:type="paragraph" w:customStyle="1" w:styleId="Sub-Sub-Sub-Paragraph">
    <w:name w:val="Sub-Sub-Sub-Paragraph"/>
    <w:basedOn w:val="Sub-Sub-para"/>
    <w:rsid w:val="00F70E44"/>
  </w:style>
  <w:style w:type="character" w:styleId="PageNumber">
    <w:name w:val="page number"/>
    <w:basedOn w:val="DefaultParagraphFont"/>
    <w:rsid w:val="0021100D"/>
  </w:style>
  <w:style w:type="paragraph" w:customStyle="1" w:styleId="AnnexNumber">
    <w:name w:val="AnnexNumber"/>
    <w:basedOn w:val="NoLineSeparation"/>
    <w:rsid w:val="005B7F41"/>
    <w:pPr>
      <w:numPr>
        <w:ilvl w:val="1"/>
        <w:numId w:val="3"/>
      </w:numPr>
      <w:spacing w:after="0"/>
      <w:contextualSpacing w:val="0"/>
    </w:pPr>
    <w:rPr>
      <w:b/>
    </w:rPr>
  </w:style>
  <w:style w:type="numbering" w:customStyle="1" w:styleId="CHAPTER">
    <w:name w:val="CHAPTER"/>
    <w:rsid w:val="00055837"/>
    <w:pPr>
      <w:numPr>
        <w:numId w:val="2"/>
      </w:numPr>
    </w:pPr>
  </w:style>
  <w:style w:type="paragraph" w:customStyle="1" w:styleId="BodyText-Chapter">
    <w:name w:val="Body Text - Chapter"/>
    <w:basedOn w:val="BodyText"/>
    <w:rsid w:val="00055837"/>
    <w:pPr>
      <w:numPr>
        <w:ilvl w:val="3"/>
        <w:numId w:val="2"/>
      </w:numPr>
    </w:pPr>
  </w:style>
  <w:style w:type="paragraph" w:styleId="BodyText">
    <w:name w:val="Body Text"/>
    <w:basedOn w:val="Normal"/>
    <w:rsid w:val="001554FF"/>
    <w:pPr>
      <w:widowControl/>
      <w:numPr>
        <w:numId w:val="4"/>
      </w:numPr>
    </w:pPr>
  </w:style>
  <w:style w:type="paragraph" w:styleId="Signature">
    <w:name w:val="Signature"/>
    <w:basedOn w:val="Normal"/>
    <w:rsid w:val="001554FF"/>
    <w:pPr>
      <w:ind w:left="4252"/>
    </w:pPr>
  </w:style>
  <w:style w:type="paragraph" w:styleId="FootnoteText">
    <w:name w:val="footnote text"/>
    <w:basedOn w:val="Normal"/>
    <w:semiHidden/>
    <w:rsid w:val="001554FF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554FF"/>
    <w:rPr>
      <w:vertAlign w:val="superscript"/>
    </w:rPr>
  </w:style>
  <w:style w:type="paragraph" w:customStyle="1" w:styleId="BodyText11">
    <w:name w:val="Body Text 11"/>
    <w:basedOn w:val="BodyText"/>
    <w:rsid w:val="00B57D25"/>
    <w:pPr>
      <w:numPr>
        <w:numId w:val="0"/>
      </w:numPr>
      <w:tabs>
        <w:tab w:val="num" w:pos="567"/>
      </w:tabs>
      <w:spacing w:after="180"/>
    </w:pPr>
    <w:rPr>
      <w:sz w:val="22"/>
      <w:szCs w:val="22"/>
    </w:rPr>
  </w:style>
  <w:style w:type="paragraph" w:customStyle="1" w:styleId="BodyText11Bold">
    <w:name w:val="Body Text 11 + Bold"/>
    <w:aliases w:val="After:  7 pt"/>
    <w:basedOn w:val="BodyText11"/>
    <w:rsid w:val="00B57D25"/>
    <w:pPr>
      <w:keepNext/>
      <w:spacing w:after="140"/>
    </w:pPr>
    <w:rPr>
      <w:b/>
    </w:rPr>
  </w:style>
  <w:style w:type="paragraph" w:styleId="BodyText2">
    <w:name w:val="Body Text 2"/>
    <w:basedOn w:val="Normal"/>
    <w:rsid w:val="0019088C"/>
    <w:pPr>
      <w:spacing w:after="120" w:line="480" w:lineRule="auto"/>
    </w:pPr>
  </w:style>
  <w:style w:type="paragraph" w:styleId="BodyTextIndent">
    <w:name w:val="Body Text Indent"/>
    <w:basedOn w:val="Normal"/>
    <w:rsid w:val="0019088C"/>
    <w:pPr>
      <w:spacing w:after="120"/>
      <w:ind w:left="283"/>
    </w:pPr>
  </w:style>
  <w:style w:type="character" w:customStyle="1" w:styleId="NumberedList">
    <w:name w:val="Numbered List"/>
    <w:basedOn w:val="DefaultParagraphFont"/>
    <w:rsid w:val="0009182F"/>
    <w:rPr>
      <w:rFonts w:ascii="Arial" w:hAnsi="Arial"/>
    </w:rPr>
  </w:style>
  <w:style w:type="paragraph" w:customStyle="1" w:styleId="FooterLandscape">
    <w:name w:val="Footer Landscape"/>
    <w:basedOn w:val="Footer"/>
    <w:rsid w:val="000517A9"/>
    <w:pPr>
      <w:spacing w:after="0"/>
    </w:pPr>
  </w:style>
  <w:style w:type="paragraph" w:styleId="BalloonText">
    <w:name w:val="Balloon Text"/>
    <w:basedOn w:val="Normal"/>
    <w:link w:val="BalloonTextChar"/>
    <w:rsid w:val="009A51D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51D2"/>
    <w:rPr>
      <w:rFonts w:ascii="Tahoma" w:hAnsi="Tahoma" w:cs="Tahoma"/>
      <w:color w:val="003366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2293%20Pubs\4%20-%20Admin\199%20-%20Document%20Templates\Certificate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6CB9F44620647885211087371FEBD" ma:contentTypeVersion="19" ma:contentTypeDescription="Create a new document." ma:contentTypeScope="" ma:versionID="49059cf365c875472f8f950fd5018b1c">
  <xsd:schema xmlns:xsd="http://www.w3.org/2001/XMLSchema" xmlns:xs="http://www.w3.org/2001/XMLSchema" xmlns:p="http://schemas.microsoft.com/office/2006/metadata/properties" xmlns:ns2="0e2553dd-0fbb-421f-9c0d-69f33e3c1665" xmlns:ns3="dd97f947-7d52-49e5-b3e0-698e4824ad16" targetNamespace="http://schemas.microsoft.com/office/2006/metadata/properties" ma:root="true" ma:fieldsID="01e52e4c3ae6af809d1c21dbce6681e4" ns2:_="" ns3:_="">
    <xsd:import namespace="0e2553dd-0fbb-421f-9c0d-69f33e3c1665"/>
    <xsd:import namespace="dd97f947-7d52-49e5-b3e0-698e4824ad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53dd-0fbb-421f-9c0d-69f33e3c16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7f947-7d52-49e5-b3e0-698e4824ad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A7FE1C-8E95-48C1-B40D-8E2042FE37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553dd-0fbb-421f-9c0d-69f33e3c1665"/>
    <ds:schemaRef ds:uri="dd97f947-7d52-49e5-b3e0-698e4824ad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C16D6A-6270-4AA5-88BA-9F5F2CCB2E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BA56C4-B6FB-4C1D-A84F-EF4D7DB991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Portrait.dotx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Bowyer</dc:creator>
  <cp:lastModifiedBy>Matt Bowyer</cp:lastModifiedBy>
  <cp:revision>2</cp:revision>
  <cp:lastPrinted>2016-10-13T23:40:00Z</cp:lastPrinted>
  <dcterms:created xsi:type="dcterms:W3CDTF">2019-10-23T14:26:00Z</dcterms:created>
  <dcterms:modified xsi:type="dcterms:W3CDTF">2019-10-23T14:27:00Z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0x0101008FC6CB9F44620647885211087371FEBD</vt:lpwstr>
  </property>
</Properties>
</file>